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58320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360" w:lineRule="auto"/>
        <w:ind w:left="0"/>
        <w:jc w:val="both"/>
        <w:textAlignment w:val="auto"/>
        <w:rPr>
          <w:rFonts w:ascii="Times New Roman" w:hAnsi="Times New Roman" w:eastAsia="微软雅黑" w:cs="Times New Roman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微软雅黑" w:cs="Times New Roman"/>
          <w:color w:val="auto"/>
          <w:sz w:val="32"/>
          <w:szCs w:val="32"/>
          <w:lang w:eastAsia="zh-CN"/>
        </w:rPr>
        <w:t>附件</w:t>
      </w:r>
    </w:p>
    <w:tbl>
      <w:tblPr>
        <w:tblStyle w:val="5"/>
        <w:tblW w:w="503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"/>
        <w:gridCol w:w="481"/>
        <w:gridCol w:w="1696"/>
        <w:gridCol w:w="1021"/>
        <w:gridCol w:w="1636"/>
        <w:gridCol w:w="810"/>
        <w:gridCol w:w="884"/>
        <w:gridCol w:w="961"/>
        <w:gridCol w:w="1290"/>
        <w:gridCol w:w="1004"/>
        <w:gridCol w:w="764"/>
        <w:gridCol w:w="1064"/>
        <w:gridCol w:w="1184"/>
        <w:gridCol w:w="933"/>
        <w:gridCol w:w="92"/>
      </w:tblGrid>
      <w:tr w14:paraId="488411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92" w:type="dxa"/>
          <w:trHeight w:val="1274" w:hRule="atLeast"/>
        </w:trPr>
        <w:tc>
          <w:tcPr>
            <w:tcW w:w="4961" w:type="pct"/>
            <w:gridSpan w:val="14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noWrap/>
            <w:vAlign w:val="center"/>
          </w:tcPr>
          <w:p w14:paraId="25E91B6C">
            <w:pPr>
              <w:jc w:val="center"/>
              <w:rPr>
                <w:rFonts w:ascii="宋体" w:eastAsia="宋体" w:cs="Arial"/>
                <w:color w:val="auto"/>
                <w:sz w:val="36"/>
              </w:rPr>
            </w:pPr>
            <w:r>
              <w:rPr>
                <w:rFonts w:ascii="宋体" w:eastAsia="宋体" w:cs="Arial"/>
                <w:color w:val="auto"/>
                <w:sz w:val="36"/>
              </w:rPr>
              <w:t>深泽县2025年强制免疫“先打后补”补助情况清单</w:t>
            </w:r>
          </w:p>
          <w:p w14:paraId="56686046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36"/>
              </w:rPr>
              <w:t>(2024.10.1-2025.9.30)</w:t>
            </w:r>
          </w:p>
        </w:tc>
      </w:tr>
      <w:tr w14:paraId="05B34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0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1A075A0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序号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7CEDFF3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养殖种类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8A16625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养殖场名称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1B134A0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法定代表人（负责人）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6D34B12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养殖场地址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249F4F7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存栏量（头、只）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AEEE738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疫苗用量（毫升）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C225A4C">
            <w:pPr>
              <w:jc w:val="center"/>
              <w:rPr>
                <w:rFonts w:ascii="宋体" w:eastAsia="宋体" w:cs="Arial"/>
                <w:color w:val="auto"/>
                <w:sz w:val="24"/>
              </w:rPr>
            </w:pPr>
            <w:r>
              <w:rPr>
                <w:rFonts w:ascii="宋体" w:eastAsia="宋体" w:cs="Arial"/>
                <w:color w:val="auto"/>
                <w:sz w:val="24"/>
              </w:rPr>
              <w:t>免疫</w:t>
            </w:r>
          </w:p>
          <w:p w14:paraId="6E654CDB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4"/>
              </w:rPr>
              <w:t>数量(羽/头）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8F55BA8">
            <w:pPr>
              <w:jc w:val="center"/>
              <w:rPr>
                <w:rFonts w:ascii="宋体" w:eastAsia="宋体" w:cs="Arial"/>
                <w:color w:val="auto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蛋禽</w:t>
            </w:r>
          </w:p>
          <w:p w14:paraId="53F92EEA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每羽免疫1次补助0.12元，最高补助0.6元；牛每头免疫1次补助1.4元，猪每头免疫1次补助1.4元，最高补助2.8元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A80A62">
            <w:pPr>
              <w:jc w:val="center"/>
              <w:rPr>
                <w:rFonts w:ascii="宋体" w:eastAsia="宋体" w:cs="Arial"/>
                <w:color w:val="auto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蛋禽每毫升补助</w:t>
            </w:r>
          </w:p>
          <w:p w14:paraId="3C07810D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0.24元，牛每头份补助1.4元，猪每头份补助1.4元，最高补助2.8元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204716D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4"/>
              </w:rPr>
              <w:t>商品猪(肉牛）检疫出栏数据（头）</w:t>
            </w: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6AA6966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2"/>
              </w:rPr>
              <w:t>按产地检疫数应补助金额（元）【免疫1次每头补助1.4元，免疫2次以上每头补助2.8元】</w:t>
            </w: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BBB6F01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2"/>
              </w:rPr>
              <w:t>核定补助金额（元）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9B6D6F8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2"/>
              </w:rPr>
              <w:t>备注【按免疫羽（头)数、疫苗用量、出栏数量综合核定，取最小值】</w:t>
            </w:r>
          </w:p>
        </w:tc>
      </w:tr>
      <w:tr w14:paraId="4F90CB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6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152D7F4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1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64EC9D2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1688B4F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石家庄欣志养殖场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0C25131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许欣志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7560E24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赵八镇吕村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54E8EA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29000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8914CD2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3"/>
              </w:rPr>
              <w:t>30000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3D9D0BE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3"/>
              </w:rPr>
              <w:t>67000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175B01A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2"/>
              </w:rPr>
              <w:t>8040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924D891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2"/>
              </w:rPr>
              <w:t>7200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141F5AB">
            <w:pPr>
              <w:jc w:val="center"/>
              <w:rPr>
                <w:rFonts w:ascii="Calibri" w:hAnsi="Calibri" w:eastAsia="宋体"/>
                <w:sz w:val="21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F0F6CF2">
            <w:pPr>
              <w:jc w:val="center"/>
              <w:rPr>
                <w:rFonts w:ascii="Calibri" w:hAnsi="Calibri" w:eastAsia="宋体"/>
                <w:sz w:val="21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98DFD25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3"/>
              </w:rPr>
              <w:t>7200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C423175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759F0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FFE9B01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2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8C4D5B6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067ADDA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许向养殖场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69CD65B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许向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AA4EF08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赵八镇吕村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14DDFD0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10000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AAC9543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3"/>
              </w:rPr>
              <w:t>5000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89C7FE0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3"/>
              </w:rPr>
              <w:t>10000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BAA6FD5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2"/>
              </w:rPr>
              <w:t>1200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8FFD8AC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2"/>
              </w:rPr>
              <w:t>1200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2784A90">
            <w:pPr>
              <w:jc w:val="center"/>
              <w:rPr>
                <w:rFonts w:ascii="Calibri" w:hAnsi="Calibri" w:eastAsia="宋体"/>
                <w:sz w:val="21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4AB7310">
            <w:pPr>
              <w:jc w:val="center"/>
              <w:rPr>
                <w:rFonts w:ascii="Calibri" w:hAnsi="Calibri" w:eastAsia="宋体"/>
                <w:sz w:val="21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E7AF9F2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3"/>
              </w:rPr>
              <w:t>1200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25363F2">
            <w:pPr>
              <w:jc w:val="center"/>
              <w:rPr>
                <w:rFonts w:ascii="Calibri" w:hAnsi="Calibri" w:eastAsia="宋体"/>
                <w:sz w:val="21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25A4E6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1BDD60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887446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AFA38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鹏腾养殖场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35289E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许鹤朋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C93CAC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赵八镇大镇村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58CDC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10500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2DC054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EBA7B1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52500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2AE1D5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6300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F47E4C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3C186B2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6C65CF9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5CD504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177E13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1C9CC3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1B541A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157E6B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68168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云周养殖场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DAB6A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贾云周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6F1949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赵八镇吕村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236CAF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22000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638436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40000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F1AC14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B27AA1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9600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E47D13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9600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2C15AA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44C9F1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4141E1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9600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DC9C98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71B7D6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291576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9C61A1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7211C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周佳养殖场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6EA6CF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周佳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065AFF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赵八镇田家庄村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60D47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4D5338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EA5509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EBC4F6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692651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2880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D8E65AA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702E057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F0D795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6B6D44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738F82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A1683E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2423C3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3F1B4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周立强养殖场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C8CF1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周立强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44C4F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赵八镇大镇村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09915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4174C7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AD6625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16000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D04F82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1920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D25626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1920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628A007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D5E2B65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7FB9D4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1920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FFF2E7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715FD7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D56E0E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4649EE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DE5DEE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许立养殖场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3409A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许立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0E6A2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赵八镇吕村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4BC9A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13000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BE23BA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20600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EE704D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39000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21B6C1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4680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4C8238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4944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F15BD00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2E87FD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1A5711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4680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384A63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4CA5E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1FF9EF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506CD9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9FBE3C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泽润养殖场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6C3AAD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周云亮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02D6A9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赵八镇大镇村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4C0CE1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8A15A1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16500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8FED79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33000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5A5DB1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3960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0E5BCA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3960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F093996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8E2551D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003E8A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3960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0B9299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18E62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F4ED73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0FA6FD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B3B9A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周宁养殖场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419F12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周宁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7DEF4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赵八镇吕村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FAFAB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5E27C4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DA063F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55600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8C06EB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6672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E2C14D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7200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29D845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E78A76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5BCE1E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6672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024AA4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237BF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626054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B84B8D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E5021C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兴业养殖场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D27EE9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张娜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172C88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赵八镇吕村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121BC6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47D266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55422D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38000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80BA76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4560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3979D4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8512206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537FD06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DF23B1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C4E566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483919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AAA2EC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CF1633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519369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曹玉伟养殖场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B6DC6C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曹玉伟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9E332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赵八镇吕村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E49426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5500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F10A14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9400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9BE5B1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16500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8972ED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1980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F08970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2256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77A8552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61F765B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1851C9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1980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B3B9A8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6B88B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322A12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FCBD16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7C0985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许峰养殖场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A4BF5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许锋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9D2A7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赵八镇大镇村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C86BA4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233488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56E844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32000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82FA83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3840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86611B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3480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9F21AA8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E74F95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D3228A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3480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799AF6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25E602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80E642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13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6DA476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C02F6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尧鑫养殖场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B50821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周尧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1B784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赵八镇吕村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73489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7FFE68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2D9CD2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BB1A71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4800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40CF10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4440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1A73A84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8EB8AB6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318A39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4440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A6E361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164446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FE0B34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A22A55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CF2A5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慧园养殖场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E77ED5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刘冬冬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CAF5A5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赵八镇吕村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31EE2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A94A5E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1ED2E0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36000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87CF26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4320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DA7FE5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B5977F7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63D831B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5FE401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7DFE35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3B9BA4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C8EE18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BD610E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009BB5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李立伟养殖场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B6D02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李立伟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8CE619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赵八镇小雾头村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E52B49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768CAF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D27F02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717A37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3600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56EC37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3360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4504B84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E0FC3B6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DFF20F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3360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6F50B5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730059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2E222D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16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C0AB6F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A25FC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俊杰养鸡专业合作社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FBB8A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王俊杰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1957F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赵八镇吕村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3C9FB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6550B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62500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7DEC65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124010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A53989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14881.2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4F05CA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15000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EBE1DA7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C353F87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9E1617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14881.2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CF3E8E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45D38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9A4F7C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17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712BA0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E5F04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立洋养殖场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61EC53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陈立洋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DEFD34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留村乡贾村西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B5EF2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3CB967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E7C9D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2D17C1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D78492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564C350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4503282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17DB3C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EA2AE8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1E9456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F38A19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867059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079BC2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张帅养殖场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98DB7F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张帅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76564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留村乡贾村东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60B953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20500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03FB0A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50000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CF5342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102500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601AFA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12300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2DDD0C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12000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0EF3A96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DD5FEFF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D839C8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12000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C686C7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0555E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46C5E0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19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BB312B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24403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郭辉养殖场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27650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郭辉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008A13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留村乡贾村东南角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75138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FC1299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CA9393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36000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D6F8B3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4320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747E42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6B3C8C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6C034B5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6530BE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C01BFD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046123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6A3D4F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20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7614BF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F260BA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立伟养殖场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6A85C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张立伟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8B1098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留村乡贾村西南角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369F4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7360F0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23000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8162B4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55000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186D1F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6600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7B6C2F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5520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5F49A1F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674EDF3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EC9759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5520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CBD643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21104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17805B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21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6ABE75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185FD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天翔养殖场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BFCCA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张天翔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B4608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留村乡贾村东北角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15BE21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10200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34FD4E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1C0483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51000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E4EA50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6120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3D1102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4279D78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8204CC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CF26A3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D8F24F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29139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46AD8C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22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EA3324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EA5600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王财养殖场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AC1D80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王财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14BD56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寺头村村南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AEC3A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C31EDE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32500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F2303D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72000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32EAA6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8640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AE0445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7800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3D71A08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13ED528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33209D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7800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5437F8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6BC96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3DE08D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23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6E9B08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3FEAF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正德养殖场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633CBD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王款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4B30B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寺头村村南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065EC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31000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00C0CC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784614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123650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B0F8AD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14838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A5DD94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14760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F762DEA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D77D41D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808AFD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14760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4AA9FF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33DEAD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CBE071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866165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5FC315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王召波养殖场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E325E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王召波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8E436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寺头村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216D31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8500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DA683F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17000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E56A55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34000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D332BB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4080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32383E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4080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81405DC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EDF3A2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ADD14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4080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1FFE27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60998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E65927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739FA3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9D2D6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张巧燕养殖场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9F76D6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张巧燕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BEEB7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桥头乡寺头村村南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76B7A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10300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1569DD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27000（开具发票25500ml）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DC9D97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51500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22F61D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8F0835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6480（按发票数是6120）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341BCA9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ED421B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F6C523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</w:t>
            </w:r>
            <w:r>
              <w:rPr>
                <w:rFonts w:hint="eastAsia" w:ascii="宋体" w:eastAsia="宋体"/>
                <w:sz w:val="20"/>
                <w:lang w:val="en-US" w:eastAsia="zh-CN"/>
              </w:rPr>
              <w:t>2</w:t>
            </w:r>
            <w:r>
              <w:rPr>
                <w:rFonts w:ascii="宋体" w:eastAsia="宋体"/>
                <w:sz w:val="20"/>
              </w:rPr>
              <w:t>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461553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</w:t>
            </w:r>
            <w:r>
              <w:rPr>
                <w:rFonts w:hint="eastAsia" w:ascii="宋体" w:eastAsia="宋体"/>
                <w:sz w:val="20"/>
                <w:lang w:val="en-US" w:eastAsia="zh-CN"/>
              </w:rPr>
              <w:t>发票疫苗用量</w:t>
            </w:r>
            <w:r>
              <w:rPr>
                <w:rFonts w:ascii="宋体" w:eastAsia="宋体"/>
                <w:sz w:val="20"/>
              </w:rPr>
              <w:t>核定</w:t>
            </w:r>
          </w:p>
        </w:tc>
      </w:tr>
      <w:tr w14:paraId="19C6B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2D2AF7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26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AEF8B1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E8EBD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周凯养殖场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32D98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周凯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4E604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寺头村村南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6706C0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8300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183759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21500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3CEBA5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41500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A6FFA1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4980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73244C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5160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9091ADA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C52222B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EDCD69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4980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F00428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2800B8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20E8D5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27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31A66F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AC98B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张志加养殖场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2FCE7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张志加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5CAF75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桥头乡寺头村村南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6AEFAA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6DD237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D758C9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BBECA7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3600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FCB504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3600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419C54A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72DC616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FC605F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3600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D9FCE8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06332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E14863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F4E1D0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5D46F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周通养殖场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FECE9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周通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57137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寺头村村南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951B0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F9204E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0BF1E6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513891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DA36C7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2880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B3E583B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53C0B67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46F57B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866F4A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1952F4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FFC637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29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D99895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BDFD6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吴立保养殖场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0D793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吴立保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E566E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桥头乡寺头村村南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811E5E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59785B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A90EAE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F003BE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2160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A9EC5A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2160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747E9ED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EAF9BE3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117E28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2160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A309D4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03B3F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FC72B9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A6594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36DF3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郑伟养殖场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04D57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郑伟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98C9F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寺头村村南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55332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8500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928CB8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FE7A8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34000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D6673C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4080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FA9B4A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814C207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15006F9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F77761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4080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8D70FD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16128F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DD428F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31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3AF4BB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D9318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于跃宗养殖场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08BFD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于跃宗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6E909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堤北村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26E7B8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10300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C51038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025387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51500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37717E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EBA4E3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B721874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3EB1752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750315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BF1732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0F353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D11FA2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32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588737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23D762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义坡养殖场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9FA9B3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于义坡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FA43F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堤北村村北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39C046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10368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038378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0992C9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51500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A21830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26072E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06A262B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81352EF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E4871E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96EA36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1C54D7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4C7267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33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1CF94E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34F57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辰阳养殖场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72DC1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王保军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EBE65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耿庄村村东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0D4E0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153000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80CAE3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270500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0526BF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550000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165CD7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66000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655A52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64920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702B949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48B843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E8EF39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64920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595096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0CCC98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58D0FA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34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CCF0BB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1209A6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贾宁养殖场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D3DBC2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贾宁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1EC27F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堤北村村北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B04186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8B408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27500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000299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55000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55DC02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6600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8597B6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6600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638ED8C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D0CA84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9CF3F3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6600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1BDA99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0E1A8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364EFC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35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67302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6B830C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王玺养殖场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067E38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王玺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1FFB3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桥头镇息马村村南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D4CC8E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14FE57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52600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CAA38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111000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E4416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13320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2099D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12624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492170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02ABD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D8E479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12624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83145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0234C3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5E776D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36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BF6D1F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498BA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吕岗养殖场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E231FB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吕岗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60CDEE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桥头镇营里村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B84B3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21000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F484E1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45500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97CF99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91000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E1FABE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10920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5073CC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10920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BDD6694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074A150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93AE6B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10920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2A2AE9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 w:cs="Arial"/>
                <w:color w:val="auto"/>
                <w:sz w:val="20"/>
              </w:rPr>
              <w:t>按疫苗用量核定</w:t>
            </w:r>
          </w:p>
        </w:tc>
      </w:tr>
      <w:tr w14:paraId="10FCD5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949661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37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969A43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BD4664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富意达养殖场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67885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纪鹏鹤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E2BDB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耿庄村村西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45425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44000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F32BEE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111000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61DEEA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220000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FA232E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26400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A4B30B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26640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A6714CC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A5A8440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F835A3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 xml:space="preserve">26400 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FF7EB0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 xml:space="preserve">按免疫羽数核定 </w:t>
            </w:r>
          </w:p>
        </w:tc>
      </w:tr>
      <w:tr w14:paraId="414B5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7361ED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38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A1718E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13C58D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赵文建养殖场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078248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赵文建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09BF8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桥头镇营里村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4EE64C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35240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D3832B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79000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7170C5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155720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17E7A4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18686.4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DE172D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18960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00686D4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CA076C0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4387BE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18686.4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FB6CE8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135A5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48601E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39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778EFE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96B21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左义强养殖场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C56A95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左义强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65BF1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桥头镇营里村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2A40B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20000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BA2F23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49000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868B8A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98000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AEE176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11760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48E028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11760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A78F1BB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273BB12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AB18A9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11760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A05A3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7ABB73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37C890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40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AB0C61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A92CE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张敬肖养殖场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E0C41F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张敬肖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ED198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堤北村西北角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5CB89E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10200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7E796E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7FC72E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20400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149D96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2448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13C564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2640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5E70DC7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722225D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2B5BF2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2448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873E0D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34B0E6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8D75B1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41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EBBA34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D28A71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爱乔养殖场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ED4AA8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张爱乔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B4DD56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堤北村西北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D0287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97F49C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7CB3D0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125000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F1F374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15000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D3E333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14760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5216595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74582F9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2AEBD2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14760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06E83F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6B277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5EAF20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42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279F0E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E552CF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荣展养殖场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21D91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荣展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259A0B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堤北村村北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868F2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10300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25A9DB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26500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4A47E8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51500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8C874E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DFD23E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6360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1ED4006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27BF98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515230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D7C4FC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5AD3E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DB7A32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1ED7DC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ABD377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红刚养殖场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B9CBD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赵红刚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AA396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铁杆镇孝敬村东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AA307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11750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7DF230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23000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68AE63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45250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C65E3E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5430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6E48ED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5520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D17A8D9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90D8CAC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54547A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5430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07A9EE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000B8A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038785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44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AD55C2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195BFF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向兵养殖场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6F107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薛向兵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C34C7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铁杆镇中央村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F0A1A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152000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66E9F0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30000（开具发票29500ml）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51F111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63000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3F89B6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7560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59FBD4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7200（按发票数是7080）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EC27B06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D4C355D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58AD5C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7080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66E1CB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按发票疫苗用量核定</w:t>
            </w:r>
          </w:p>
        </w:tc>
      </w:tr>
      <w:tr w14:paraId="537C6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DD03CA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45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A5964B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80172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张铁峰养殖场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381335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张铁峰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253E1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铁杆镇故城村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15715E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10700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A6CEE3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16500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68FC2A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32100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A7F8D5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3852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8FC6DF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3960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6FF2E3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2D0C0D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CE247B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3852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B1D5F0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14733E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00FAFE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46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646AB1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654202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保得养殖场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6B29AF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张保得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C4EC5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铁杆镇故城村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9469B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8211B3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6286C6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45000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604D07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5400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0D3BDF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4440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D4A2095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59C9324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B2AB57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4440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6A6017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69DD85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06CEF7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47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93428F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AD4DC0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李伟康养殖场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44AB2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李伟康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F104E1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铁杆镇苦水村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FD75E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26AFF8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13000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824EFE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F7449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3360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EE704A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3120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B5D3263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D0C4E5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845D4C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3120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FF9AA3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61D209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A05BE5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48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062FF1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04C9A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李品养鸡场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1BEA1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李品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45E26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铁杆镇中央村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9D31E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560F0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7F2B61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54A50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3600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F4B5A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3600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5F8EC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F3FF5C0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DDE97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3600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5E3964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1F23CB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18E97F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49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2FB4DB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5A310E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泽宇养殖场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A0C6E4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李许亮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7764E8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铁杆镇中央村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506B08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2C036C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E5C684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5B06D6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16FD5E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5D87B82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CFAAB43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5FFDD2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85B4A9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54442A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ED574B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50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760752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348D2D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张欢养殖场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116336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张欢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BB3AD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铁杆镇故城村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08648E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5600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B9B42C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BFDA83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22800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D57586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2736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AE2A09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2880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1A9B06B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70FC488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D6150D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2736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BB9D0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按免疫数核定</w:t>
            </w:r>
          </w:p>
        </w:tc>
      </w:tr>
      <w:tr w14:paraId="6C004A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967D05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51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B65DE1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64DD7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张叶养殖场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9933D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张叶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400FF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铁杆镇故城村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D5FB26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4700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5844F5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E8D57C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24700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2598A0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2964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A4DF99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2760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78FD508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5C8524A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20D95B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2760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0DBE40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56DADD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9FB158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52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76E892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E1FB52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贵榜养殖场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836F0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冯贵榜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476471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铁杆镇东三村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226C7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AEBDF4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51E035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21000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6B1121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2520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8A6C78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F45F2E8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BA10B43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B2BA4C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69976E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32AC1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1DB329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53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1CC51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80BC4D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王叶养殖场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D608B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王鹤宁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4788C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铁杆镇中央村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134BF3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11000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46BB64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22500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834F7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40800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58E545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4896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F5899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5400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F0D3D9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CEBF45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9336B7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4896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6E71D4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按免疫数核定</w:t>
            </w:r>
          </w:p>
        </w:tc>
      </w:tr>
      <w:tr w14:paraId="7FCAA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7D637A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54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278738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6DD309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亮国养殖场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865B9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张亮国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B1D4C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铁杆镇故城村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615DD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5400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98567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CCB8C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36200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634E9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4344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F5E25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1E702D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15CBCC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525BB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896086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5AA34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FC6F28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55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1D3C68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263F4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李旺养殖场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CF7869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李旺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E40B3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铁杆镇中央村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DF90C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7600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A0364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21500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9422C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42966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44896E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5155.92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F3D2E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5160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696167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264F54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D0B556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5155.92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47430F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按免疫数核定</w:t>
            </w:r>
          </w:p>
        </w:tc>
      </w:tr>
      <w:tr w14:paraId="7F516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EB324D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56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13FC9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22CC7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彦巧养殖场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59561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李保雷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157D5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铁杆镇中央村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660AB8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5500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37C1C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8C4B1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27300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47667C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3276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85AC89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3600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47C21A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974EA2F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9243B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3276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53FC0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按免疫数核定</w:t>
            </w:r>
          </w:p>
        </w:tc>
      </w:tr>
      <w:tr w14:paraId="5C01EB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36951A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57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AE7A0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8886F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深泽县梦宇养殖场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D267D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高宇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6924C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铁杆镇东河町村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3D78D1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14900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B94656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B8AB6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59600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F0EB36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 xml:space="preserve">7152 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B62DD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7200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D6EE4D2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F47163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51A440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7152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D1FFF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按免疫数核定</w:t>
            </w:r>
          </w:p>
        </w:tc>
      </w:tr>
      <w:tr w14:paraId="0C26F7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411B12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58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83206C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BCDD66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深泽县王玉甫养殖场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5541A1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王玉甫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DF08C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铁杆镇东河町村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E849C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879E5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C0FBA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C1678B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DF771D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D2F11C5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941ED9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0C00F8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0DF107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319EB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E88FD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59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118369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68EB7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彦波养鸡场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2CA4C4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王彦波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F9CD47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铁杆镇东河町村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6BDBEB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5799DB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FA9197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8C856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7200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53A497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7200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81CBA0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9439A2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F2FF60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7200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F54BC1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4A1DB8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6C1F27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99E355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20A384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深泽县王辰养鸡场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994F37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王辰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2599E8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铁杆镇东河町村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962420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E7AA12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389DD6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21F090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30EEFC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3F9D33D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FDDA16A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CF3CA3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0D94C0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02A838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93041B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61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438EF0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9BC0D6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深泽县天羽养殖场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B84907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高聚业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D9A225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铁杆镇东河疃村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22B6D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8200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A49B42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5F922A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18400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943850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2208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DD4ADA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2280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DC98534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A7F288B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4AC38F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2208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6F7C34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按免疫数核定</w:t>
            </w:r>
          </w:p>
        </w:tc>
      </w:tr>
      <w:tr w14:paraId="27727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3CD07F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62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706D1B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EEF5B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深泽县吕旭东养殖场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5E3088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吕旭东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A22783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铁杆镇杜家庄村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F204A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5660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A4EE57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0AC48F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28202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7DE188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3384.24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31A288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3360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B3C4D6F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80174AC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54A53D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3360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136DF6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15D60F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1795CA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63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D1FFBE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91B09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杜彦群养鸡场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07C80C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杜康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F6455D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铁杆镇杜家庄村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8E5711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17000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7F3CE1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31500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53FA84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63000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437B17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7560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931ACA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7560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8C470B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D163CA9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810BCA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7560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997492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71C798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87A5A8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64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2297E5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5C6E0A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深泽县德民养殖场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034E7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李德民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A873A4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铁杆镇东三村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8A8A89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13590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5577BD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26000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52F9C7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54757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DCD5B6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6570.84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0E3A2D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6240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BD1946F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FECE368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4EBB23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6240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ABEE9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04C6AD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4E950F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65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758CBB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BE6909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前行养殖场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A158E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冯向前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1AD5A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东三村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E789E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6700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592A81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D3D6A5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20250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52D67F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2430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4194A2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55B2E10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3D03D6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A16F2E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5AECFC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6AF8A0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1980EE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66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C785E6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C373F6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深泽县杜括养殖场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8CA9A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杜括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0C69C1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铁杆镇杜家庄村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E93920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1BAE89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091184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8968C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AD352E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4C11052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9AABD18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B7172E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F7FAF7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03C2D6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CAF393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67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A18DBC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54CE28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深泽县思雨养殖场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806D3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马中民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4ACDB2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铁杆镇杜家庄村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8D4E8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12900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53A7BA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470A7F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58592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5011E6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7031.04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898DC4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6840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8E737A6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0A9DFF6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86419F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6840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1562FC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25FCBD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F44FD7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68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A20CAB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A37BD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深泽县杜士超养殖场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4F831F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杜士超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DF7F65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铁杆镇杜家庄村西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7FDC8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F84E45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9902A3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F3D3A2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0F7EDB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1920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953C65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570BD8D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BE0F17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8C3EC8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按免疫数核定</w:t>
            </w:r>
          </w:p>
        </w:tc>
      </w:tr>
      <w:tr w14:paraId="26820F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243C66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69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B08E08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063077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红伟养鸡场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A6353D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郑红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E7F278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铁杆镇张村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F1E74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22150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239809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32300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6855D1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65350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A63791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7842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1D4490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7752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C1E8E45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8046825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D8937B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7752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52DAC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5FAF4F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D8D58C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70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65AB01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4C65F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陶宁养殖场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ED8E6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陶宁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686BB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铁杆镇苦水村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C69665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8300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979DC1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20000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446055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41410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C9C885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4969.2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11B553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4800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5E77758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8C911B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C8BD0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4800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EED7F3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550AA1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B14DF1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71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8B71B6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20F754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冬建养场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D5B785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王建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546C2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铁杆镇故城村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187204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5A6215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13500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A933B5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27078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E40E64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3249.36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001FC9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3240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ECD010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5721C64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C45DC9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3240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7D909D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66C5E7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4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519877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72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215B76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07F51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亚兵养殖场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73317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张亚兵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5980BE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铁杆村村东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ECA8C7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16000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37AA73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32000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CDC252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64000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F71DF7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7680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6AF3AC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7680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DE23D4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2E9E3A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ED1420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7680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B1F6B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56B38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FB0C28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73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797C0F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B74D81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深泽县金泽养殖场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1E4B3A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李保均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B73BE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铁杆镇苦水村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22769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96000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9B786A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178000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00FF9A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356000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56C7B8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42720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07C987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42720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70B1670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522A253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8F793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42720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02EE80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1E01FE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396BD0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74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47CABB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鹌鹑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DF4AE5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王克养殖场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7BB50C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王克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063579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留村乡刘王庄村北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CBA655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170000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DD756E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67000（有二维码）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8E2C7F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340000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339084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 xml:space="preserve"> 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B7FE55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16080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432B9F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DFE5D7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9AD781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16080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AA0D1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772EA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1CD6D1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75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81E9D4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鹌鹑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A5FFBF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甄贵珍养殖场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ECA436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甄桂珍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9F68B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留村乡夹河村南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03C805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830B10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21D0CD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0FE737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FAEAA5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1680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AC8A1C6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E0253B9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6E1C6B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1680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BE54E0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23E24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D4E601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76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70ACB3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鹌鹑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4EA03C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玉龙养殖场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9A08D4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邸玉龙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619C63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北羊村村南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A4388A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140000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99E51E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40000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2D329D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148000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4D85B69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09F793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9600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4825F8C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EF879EB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54D8AB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9600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76DE8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1DB201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4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F9E326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77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C27F5D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87F7E8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深泽县宝丰种鸡场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19D295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王海霞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7AF17A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大桥头镇魏村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FEA87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90D23F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107000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B23790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208503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54E30E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25020.36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630FB6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25680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ABBF31A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55D0DD7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B4D719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25050.36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2E67BF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0CFA0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8A084D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78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70348B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B5BF4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深泽县刘洋养鸡场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5C916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刘洋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A4ED3C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白庄乡段庄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99A501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8DA998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16000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B82910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32432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E1A64B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3891.84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D07188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3840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1651464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D36DE7C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DE60A6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3840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2FEEC1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59EC9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4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EE725F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79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29711B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A9F6F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深泽县科丰生态农业观光有限公司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4B668D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王超洋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14B5A6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白庄乡南营村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9A414B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175360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738A10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311000（326500有发票）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29DAC9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540700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AA56A9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64884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31E4FD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74640（有发票78360）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1B7270D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3E43FD1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A1BC50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64884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E9B62E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0843BD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4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2EC6C9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80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BB27D3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100AE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张占英养鸡厂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BB3518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张占英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8137D9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白庄乡孤庄村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E69A91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6050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753B6A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12500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BDB6A9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24090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1810B3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712923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2890.8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B427C3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FF631B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D3739F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2890.8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2EEA32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0B27D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7C15B3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81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F64E4A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36E715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深泽县田铕养殖厂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BB0AD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秦杏坤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BB64C8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白庄乡孤庄村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E274C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E7E652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5000（发票10瓶，追溯码8瓶4000ml）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1703E0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10000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4586AD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13F5C9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960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4D91A5A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EEC7AC7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3056B6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960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3B7C3A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217696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787385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82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F7FD0F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A811F3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华阳祥蕊家庭农场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4A0899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张增群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A5053E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白庄乡孤庄村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3B2354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75CAE6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56000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B07F3E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122549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6D92D0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14705.88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BF889F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13440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FB29DEF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E369324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180193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13440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09173A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5E332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32CD4E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83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487EDE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539483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深泽县永彬养鸡场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7D2466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彭阳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549B00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白庄乡孤庄村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EE38A4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7095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E48EE6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31000（3.16系统显示7瓶少传一个二维码）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6DFEDE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62601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A5AFDB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7512.12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E64DEA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7440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F27B22A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DC3CAA7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E5D45A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7440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6952CD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77517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4" w:hRule="atLeast"/>
        </w:trPr>
        <w:tc>
          <w:tcPr>
            <w:tcW w:w="1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E1D93F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84</w:t>
            </w:r>
          </w:p>
        </w:tc>
        <w:tc>
          <w:tcPr>
            <w:tcW w:w="1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C91165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C02B2E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 xml:space="preserve">  刘闯养殖场</w:t>
            </w:r>
          </w:p>
        </w:tc>
        <w:tc>
          <w:tcPr>
            <w:tcW w:w="3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A09F5D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刘闯</w:t>
            </w:r>
          </w:p>
        </w:tc>
        <w:tc>
          <w:tcPr>
            <w:tcW w:w="5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9B6EDC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白庄乡孤庄村</w:t>
            </w:r>
          </w:p>
        </w:tc>
        <w:tc>
          <w:tcPr>
            <w:tcW w:w="28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0E23AA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9850</w:t>
            </w:r>
          </w:p>
        </w:tc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C8FDCA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25000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E67BA2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49430</w:t>
            </w:r>
          </w:p>
        </w:tc>
        <w:tc>
          <w:tcPr>
            <w:tcW w:w="4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24788C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5931.6</w:t>
            </w:r>
          </w:p>
        </w:tc>
        <w:tc>
          <w:tcPr>
            <w:tcW w:w="3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673194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6000</w:t>
            </w:r>
          </w:p>
        </w:tc>
        <w:tc>
          <w:tcPr>
            <w:tcW w:w="2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9BEE60F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5852F0D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5373F1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5931.6</w:t>
            </w:r>
          </w:p>
        </w:tc>
        <w:tc>
          <w:tcPr>
            <w:tcW w:w="35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C3EF2D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按免疫羽数核定</w:t>
            </w:r>
          </w:p>
        </w:tc>
      </w:tr>
      <w:tr w14:paraId="64CB8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049FC3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85</w:t>
            </w:r>
          </w:p>
        </w:tc>
        <w:tc>
          <w:tcPr>
            <w:tcW w:w="16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B0EFFE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蛋鸡</w:t>
            </w: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4C5EEB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东鸣养鸡场</w:t>
            </w:r>
          </w:p>
        </w:tc>
        <w:tc>
          <w:tcPr>
            <w:tcW w:w="3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4305C7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宋晨良</w:t>
            </w:r>
          </w:p>
        </w:tc>
        <w:tc>
          <w:tcPr>
            <w:tcW w:w="5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61D8CA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白庄乡北冶庄头村</w:t>
            </w:r>
          </w:p>
        </w:tc>
        <w:tc>
          <w:tcPr>
            <w:tcW w:w="28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E42ED7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8000</w:t>
            </w:r>
          </w:p>
        </w:tc>
        <w:tc>
          <w:tcPr>
            <w:tcW w:w="3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7B430F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7500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8E0E30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15000</w:t>
            </w:r>
          </w:p>
        </w:tc>
        <w:tc>
          <w:tcPr>
            <w:tcW w:w="4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6C69A8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1800</w:t>
            </w:r>
          </w:p>
        </w:tc>
        <w:tc>
          <w:tcPr>
            <w:tcW w:w="3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DB7028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1800</w:t>
            </w:r>
          </w:p>
        </w:tc>
        <w:tc>
          <w:tcPr>
            <w:tcW w:w="2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6689DD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CBDDB5E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9D3998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1800</w:t>
            </w:r>
          </w:p>
        </w:tc>
        <w:tc>
          <w:tcPr>
            <w:tcW w:w="35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92F9C2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  <w:bookmarkStart w:id="0" w:name="_GoBack"/>
            <w:bookmarkEnd w:id="0"/>
          </w:p>
        </w:tc>
      </w:tr>
      <w:tr w14:paraId="776DB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162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25F0D8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86</w:t>
            </w:r>
          </w:p>
        </w:tc>
        <w:tc>
          <w:tcPr>
            <w:tcW w:w="168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181084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奶牛</w:t>
            </w:r>
          </w:p>
        </w:tc>
        <w:tc>
          <w:tcPr>
            <w:tcW w:w="593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22E66BE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深泽县君创壹牧牧业有限公司</w:t>
            </w:r>
          </w:p>
        </w:tc>
        <w:tc>
          <w:tcPr>
            <w:tcW w:w="357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76AA7B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王小林</w:t>
            </w:r>
          </w:p>
        </w:tc>
        <w:tc>
          <w:tcPr>
            <w:tcW w:w="572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2B615C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赵八镇东大村</w:t>
            </w:r>
          </w:p>
        </w:tc>
        <w:tc>
          <w:tcPr>
            <w:tcW w:w="283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CC7EEE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4412</w:t>
            </w:r>
          </w:p>
        </w:tc>
        <w:tc>
          <w:tcPr>
            <w:tcW w:w="309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87536B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12540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A217A5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10390</w:t>
            </w:r>
          </w:p>
        </w:tc>
        <w:tc>
          <w:tcPr>
            <w:tcW w:w="451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ACF88D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14546</w:t>
            </w:r>
          </w:p>
        </w:tc>
        <w:tc>
          <w:tcPr>
            <w:tcW w:w="351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E779BF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6800</w:t>
            </w:r>
          </w:p>
        </w:tc>
        <w:tc>
          <w:tcPr>
            <w:tcW w:w="267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7570FE2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ABD2D64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FC5C72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7392</w:t>
            </w:r>
          </w:p>
        </w:tc>
        <w:tc>
          <w:tcPr>
            <w:tcW w:w="358" w:type="pct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EA83AF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按疫苗用量核定</w:t>
            </w:r>
          </w:p>
        </w:tc>
      </w:tr>
      <w:tr w14:paraId="7ADA74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FF3442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87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1A9540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奶牛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F2EA27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深泽县君创贰牧牧业有限公司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6F68D5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杨春元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6CB14B0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白庄乡北冶庄头村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FD297D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1482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57D7606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4123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48F3F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3084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50EC54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4317.6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BF180A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3060.4（发票是3100ml，其中有914头是每头份2ml)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790735C3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7A6E473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36483A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4317.6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A9AA43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按免疫数核定</w:t>
            </w:r>
          </w:p>
        </w:tc>
      </w:tr>
      <w:tr w14:paraId="6AD1A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32FEBD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88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8E479E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奶牛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89539D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深泽县乐源家叁牧有限公司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3E06B90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黄玉龙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0611551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深泽县中白庄村西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456DB42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1556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889045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3727（开具发票3680头份）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B92687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3727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1F69DD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5217.8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BB997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5152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3CF4FA2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155BFD0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4B8F5F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5152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6624B5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按发票疫苗用量核定</w:t>
            </w:r>
          </w:p>
        </w:tc>
      </w:tr>
      <w:tr w14:paraId="660833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9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ACDF08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89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4E6779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肉牛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E9EC6C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深泽县鑫顺养殖有限公司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48C8F3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李思垚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6DD0613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深泽县伍仟村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shd w:val="clear" w:color="auto" w:fill="FFFFFF"/>
            <w:noWrap/>
            <w:vAlign w:val="center"/>
          </w:tcPr>
          <w:p w14:paraId="12FE612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1250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CBE9AF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3750（其中1250ml为1ml/头份，25000ml为2ml/头份）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94A539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CB9D9E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3500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B67111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3500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5EF31D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383</w:t>
            </w: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9CBF13A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536.2</w:t>
            </w: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E7A9F3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2286.2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497F82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第一次免疫时是奶牛按奶牛免疫数核定1750元，第二次转为肉牛按肉牛出栏数核定536.2</w:t>
            </w:r>
          </w:p>
        </w:tc>
      </w:tr>
      <w:tr w14:paraId="239EDF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5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649771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90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3EC69A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生猪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39D4C1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深泽县汇彭养猪场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5B87405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裘文柏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A9CDBB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深泽县李家庄村北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B3C7638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24000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F52039D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7800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A221C1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3900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3172D5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5460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4C8E2C9">
            <w:pPr>
              <w:jc w:val="center"/>
              <w:rPr>
                <w:rFonts w:ascii="宋体" w:eastAsia="宋体"/>
                <w:sz w:val="20"/>
              </w:rPr>
            </w:pP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F36ADF7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3804</w:t>
            </w: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8DABEFE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5325.6</w:t>
            </w: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908E91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5325.6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9E9E041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按出栏数核定</w:t>
            </w:r>
          </w:p>
        </w:tc>
      </w:tr>
      <w:tr w14:paraId="09912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5" w:hRule="atLeast"/>
        </w:trPr>
        <w:tc>
          <w:tcPr>
            <w:tcW w:w="16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4EA93AB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91</w:t>
            </w:r>
          </w:p>
        </w:tc>
        <w:tc>
          <w:tcPr>
            <w:tcW w:w="168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A7F734B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生猪</w:t>
            </w:r>
          </w:p>
        </w:tc>
        <w:tc>
          <w:tcPr>
            <w:tcW w:w="59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948BFE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深泽县圣烨养殖场</w:t>
            </w:r>
          </w:p>
        </w:tc>
        <w:tc>
          <w:tcPr>
            <w:tcW w:w="35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572A3DF6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刘桂兰</w:t>
            </w:r>
          </w:p>
        </w:tc>
        <w:tc>
          <w:tcPr>
            <w:tcW w:w="5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6ED4157F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深泽县留王庄村</w:t>
            </w:r>
          </w:p>
        </w:tc>
        <w:tc>
          <w:tcPr>
            <w:tcW w:w="283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AB1357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2500</w:t>
            </w:r>
          </w:p>
        </w:tc>
        <w:tc>
          <w:tcPr>
            <w:tcW w:w="309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07CB2BB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7070</w:t>
            </w:r>
          </w:p>
        </w:tc>
        <w:tc>
          <w:tcPr>
            <w:tcW w:w="33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8E6267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3173</w:t>
            </w:r>
          </w:p>
        </w:tc>
        <w:tc>
          <w:tcPr>
            <w:tcW w:w="4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BC78694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4442.2</w:t>
            </w:r>
          </w:p>
        </w:tc>
        <w:tc>
          <w:tcPr>
            <w:tcW w:w="351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19544FC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4949</w:t>
            </w:r>
          </w:p>
        </w:tc>
        <w:tc>
          <w:tcPr>
            <w:tcW w:w="267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8978552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7296</w:t>
            </w:r>
          </w:p>
        </w:tc>
        <w:tc>
          <w:tcPr>
            <w:tcW w:w="372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72AA24BC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10214.4</w:t>
            </w:r>
          </w:p>
        </w:tc>
        <w:tc>
          <w:tcPr>
            <w:tcW w:w="414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24320EF9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4442.2</w:t>
            </w:r>
          </w:p>
        </w:tc>
        <w:tc>
          <w:tcPr>
            <w:tcW w:w="358" w:type="pct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noWrap/>
            <w:vAlign w:val="center"/>
          </w:tcPr>
          <w:p w14:paraId="34C4F593">
            <w:pPr>
              <w:jc w:val="center"/>
              <w:rPr>
                <w:rFonts w:ascii="宋体" w:eastAsia="宋体"/>
                <w:sz w:val="20"/>
              </w:rPr>
            </w:pPr>
            <w:r>
              <w:rPr>
                <w:rFonts w:ascii="宋体" w:eastAsia="宋体"/>
                <w:sz w:val="20"/>
              </w:rPr>
              <w:t>按免疫数核定</w:t>
            </w:r>
          </w:p>
        </w:tc>
      </w:tr>
    </w:tbl>
    <w:p w14:paraId="056871C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360" w:lineRule="auto"/>
        <w:ind w:left="0"/>
        <w:jc w:val="both"/>
        <w:textAlignment w:val="auto"/>
        <w:rPr>
          <w:rFonts w:ascii="Times New Roman" w:hAnsi="Times New Roman" w:eastAsia="微软雅黑" w:cs="Times New Roman"/>
          <w:color w:val="auto"/>
          <w:sz w:val="32"/>
          <w:szCs w:val="32"/>
          <w:lang w:eastAsia="zh-CN"/>
        </w:rPr>
      </w:pPr>
    </w:p>
    <w:sectPr>
      <w:pgSz w:w="16838" w:h="11906" w:orient="landscape"/>
      <w:pgMar w:top="1800" w:right="1440" w:bottom="1800" w:left="1440" w:header="708" w:footer="708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decorative"/>
    <w:pitch w:val="default"/>
    <w:sig w:usb0="80000287" w:usb1="280F3C52" w:usb2="00000016" w:usb3="00000000" w:csb0="0004001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dit="readOnly" w:enforcement="0"/>
  <w:defaultTabStop w:val="720"/>
  <w:drawingGridHorizontalSpacing w:val="110"/>
  <w:drawingGridVerticalSpacing w:val="156"/>
  <w:displayHorizontalDrawingGridEvery w:val="1"/>
  <w:displayVerticalDrawingGridEvery w:val="1"/>
  <w:noPunctuationKerning w:val="1"/>
  <w:footnotePr>
    <w:footnote w:id="0"/>
    <w:footnote w:id="1"/>
  </w:footnotePr>
  <w:endnotePr>
    <w:endnote w:id="0"/>
    <w:endnote w:id="1"/>
  </w:endnotePr>
  <w:compat>
    <w:spaceForUL/>
    <w:doNotExpandShiftReturn/>
    <w:useFELayout/>
    <w:doNotUseIndentAsNumberingTabStop/>
    <w:compatSetting w:name="compatibilityMode" w:uri="http://schemas.microsoft.com/office/word" w:val="14"/>
  </w:compat>
  <w:docVars>
    <w:docVar w:name="commondata" w:val="eyJoZGlkIjoiNjNkZTk3ZDgzMjc1NWJlMmI0YTkxYWYyNGZjYWJjNzYifQ=="/>
  </w:docVars>
  <w:rsids>
    <w:rsidRoot w:val="00000000"/>
    <w:rsid w:val="05642768"/>
    <w:rsid w:val="400C10F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="Arial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font41"/>
    <w:basedOn w:val="6"/>
    <w:uiPriority w:val="0"/>
    <w:rPr>
      <w:rFonts w:ascii="宋体" w:hAnsi="宋体" w:eastAsia="宋体" w:cs="宋体"/>
      <w:color w:val="000000"/>
      <w:sz w:val="22"/>
      <w:szCs w:val="22"/>
      <w:u w:val="none"/>
    </w:rPr>
  </w:style>
  <w:style w:type="character" w:customStyle="1" w:styleId="8">
    <w:name w:val="font71"/>
    <w:basedOn w:val="6"/>
    <w:uiPriority w:val="0"/>
    <w:rPr>
      <w:rFonts w:ascii="Helvetica" w:hAnsi="Helvetica" w:eastAsia="Helvetica" w:cs="Helvetica"/>
      <w:color w:val="000000"/>
      <w:sz w:val="22"/>
      <w:szCs w:val="22"/>
      <w:u w:val="none"/>
    </w:rPr>
  </w:style>
  <w:style w:type="character" w:customStyle="1" w:styleId="9">
    <w:name w:val="font51"/>
    <w:basedOn w:val="6"/>
    <w:uiPriority w:val="0"/>
    <w:rPr>
      <w:rFonts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81"/>
    <w:basedOn w:val="6"/>
    <w:uiPriority w:val="0"/>
    <w:rPr>
      <w:rFonts w:ascii="Helvetica" w:hAnsi="Helvetica" w:eastAsia="Helvetica" w:cs="Helvetica"/>
      <w:color w:val="000000"/>
      <w:sz w:val="23"/>
      <w:szCs w:val="23"/>
      <w:u w:val="none"/>
    </w:rPr>
  </w:style>
  <w:style w:type="character" w:customStyle="1" w:styleId="11">
    <w:name w:val="font61"/>
    <w:basedOn w:val="6"/>
    <w:uiPriority w:val="0"/>
    <w:rPr>
      <w:rFonts w:ascii="宋体" w:hAnsi="宋体" w:eastAsia="宋体" w:cs="宋体"/>
      <w:color w:val="000000"/>
      <w:sz w:val="23"/>
      <w:szCs w:val="2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  <sectPr/>
  </customProps>
</customData>
</file>

<file path=customXml/itemProps1.xml><?xml version="1.0" encoding="utf-8"?>
<ds:datastoreItem xmlns:ds="http://schemas.openxmlformats.org/officeDocument/2006/customXml" ds:itemID="{9D4296A8-CD5A-4FE3-9B61-03867EDDC97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12</Pages>
  <Words>3323</Words>
  <Characters>5566</Characters>
  <Lines>0</Lines>
  <Paragraphs>15</Paragraphs>
  <TotalTime>2</TotalTime>
  <ScaleCrop>false</ScaleCrop>
  <LinksUpToDate>false</LinksUpToDate>
  <CharactersWithSpaces>6170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焕</cp:lastModifiedBy>
  <cp:lastPrinted>2024-07-30T00:48:00Z</cp:lastPrinted>
  <dcterms:modified xsi:type="dcterms:W3CDTF">2025-11-28T07:04:04Z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01F841A0185E4621B579ACEB95E0A071_13</vt:lpwstr>
  </property>
  <property fmtid="{D5CDD505-2E9C-101B-9397-08002B2CF9AE}" pid="4" name="KSOTemplateDocerSaveRecord">
    <vt:lpwstr>eyJoZGlkIjoiNjNkZTk3ZDgzMjc1NWJlMmI0YTkxYWYyNGZjYWJjNzYiLCJ1c2VySWQiOiIyNzg5MzU0NjAifQ==</vt:lpwstr>
  </property>
</Properties>
</file>